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4A83" w:rsidRPr="00E8320A" w:rsidRDefault="006D4A83" w:rsidP="00E63612">
      <w:pPr>
        <w:pStyle w:val="Title"/>
        <w:rPr>
          <w:rFonts w:ascii="Times New Roman" w:hAnsi="Times New Roman" w:cs="Times New Roman"/>
          <w:sz w:val="48"/>
          <w:szCs w:val="48"/>
        </w:rPr>
      </w:pPr>
      <w:r w:rsidRPr="00E8320A">
        <w:rPr>
          <w:rFonts w:ascii="Times New Roman" w:hAnsi="Times New Roman" w:cs="Times New Roman"/>
          <w:sz w:val="48"/>
          <w:szCs w:val="48"/>
        </w:rPr>
        <w:t>Автобиография</w:t>
      </w:r>
    </w:p>
    <w:p w:rsidR="006D4A83" w:rsidRPr="00E8320A" w:rsidRDefault="006D4A83" w:rsidP="00E8320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320A">
        <w:rPr>
          <w:rFonts w:ascii="Times New Roman" w:hAnsi="Times New Roman" w:cs="Times New Roman"/>
          <w:sz w:val="28"/>
          <w:szCs w:val="28"/>
        </w:rPr>
        <w:t xml:space="preserve">Я, Назмутдинов Артём Альбертович родился 5.11.1997 в городе Челябинске в семье врачей (отец – Назмутдинов Альберт Робертович – кандидат медицинских наук, психиатр, психиатр-нарколог, психотерапевт; мать – Назмутдинова Любовь Альбертовна – педиатр, врач функциональной диагностики). </w:t>
      </w:r>
    </w:p>
    <w:p w:rsidR="006D4A83" w:rsidRPr="00E8320A" w:rsidRDefault="006D4A83" w:rsidP="00E8320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320A">
        <w:rPr>
          <w:rFonts w:ascii="Times New Roman" w:hAnsi="Times New Roman" w:cs="Times New Roman"/>
          <w:sz w:val="28"/>
          <w:szCs w:val="28"/>
        </w:rPr>
        <w:t xml:space="preserve">Посещал детский сад, рос и развивался соответственно возрасту. Начальную школу окончил с отличием в МОУ СОШ № 6 города Челябинска, с 5 класса обучаюсь в МАОУ гимназия № 23. </w:t>
      </w:r>
    </w:p>
    <w:p w:rsidR="006D4A83" w:rsidRPr="00E8320A" w:rsidRDefault="006D4A83" w:rsidP="00E8320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320A">
        <w:rPr>
          <w:rFonts w:ascii="Times New Roman" w:hAnsi="Times New Roman" w:cs="Times New Roman"/>
          <w:sz w:val="28"/>
          <w:szCs w:val="28"/>
        </w:rPr>
        <w:t>С 5 класса являюсь активным участником клуба «Русский мир» (капитан команды), гимназического НОУ «Созвездие» (член Совета), школьного ученического самоуправления «СемьЯ» (староста класса).</w:t>
      </w:r>
    </w:p>
    <w:p w:rsidR="006D4A83" w:rsidRPr="00E8320A" w:rsidRDefault="006D4A83" w:rsidP="00E8320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320A">
        <w:rPr>
          <w:rFonts w:ascii="Times New Roman" w:hAnsi="Times New Roman" w:cs="Times New Roman"/>
          <w:sz w:val="28"/>
          <w:szCs w:val="28"/>
        </w:rPr>
        <w:t xml:space="preserve">За время школьной учёбы  неоднократно принимал участие и занимал призовые места в предметных олимпиадах по истории, обществознанию, русскому языку, литературе, английскому языку, химии, биологии (2009-2011 г.) школьного и муниципального этапов, интеллектуальных играх «Русский мир», «Что? Где? Когда?» (2008-2012 г.). В рамках городского научного общества учащихся 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Pr="00E8320A">
        <w:rPr>
          <w:rFonts w:ascii="Times New Roman" w:hAnsi="Times New Roman" w:cs="Times New Roman"/>
          <w:sz w:val="28"/>
          <w:szCs w:val="28"/>
        </w:rPr>
        <w:t>фор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E8320A">
        <w:rPr>
          <w:rFonts w:ascii="Times New Roman" w:hAnsi="Times New Roman" w:cs="Times New Roman"/>
          <w:sz w:val="28"/>
          <w:szCs w:val="28"/>
        </w:rPr>
        <w:t xml:space="preserve">ма для молодёжи и школьников «Шаг в будущее» проводил исследования по математике и краеведению («Интеллектуалы </w:t>
      </w:r>
      <w:r w:rsidRPr="00E8320A">
        <w:rPr>
          <w:rFonts w:ascii="Times New Roman" w:hAnsi="Times New Roman" w:cs="Times New Roman"/>
          <w:sz w:val="28"/>
          <w:szCs w:val="28"/>
          <w:lang w:val="en-US"/>
        </w:rPr>
        <w:t>XXI</w:t>
      </w:r>
      <w:r w:rsidRPr="00E8320A">
        <w:rPr>
          <w:rFonts w:ascii="Times New Roman" w:hAnsi="Times New Roman" w:cs="Times New Roman"/>
          <w:sz w:val="28"/>
          <w:szCs w:val="28"/>
        </w:rPr>
        <w:t xml:space="preserve"> века», «Мой первый доклад»</w:t>
      </w:r>
      <w:r>
        <w:rPr>
          <w:rFonts w:ascii="Times New Roman" w:hAnsi="Times New Roman" w:cs="Times New Roman"/>
          <w:sz w:val="28"/>
          <w:szCs w:val="28"/>
        </w:rPr>
        <w:t>;</w:t>
      </w:r>
      <w:r w:rsidRPr="00E8320A">
        <w:rPr>
          <w:rFonts w:ascii="Times New Roman" w:hAnsi="Times New Roman" w:cs="Times New Roman"/>
          <w:sz w:val="28"/>
          <w:szCs w:val="28"/>
        </w:rPr>
        <w:t xml:space="preserve"> работы отмечены призовыми дипломами, 2009-2011 г.).</w:t>
      </w:r>
    </w:p>
    <w:p w:rsidR="006D4A83" w:rsidRPr="00E8320A" w:rsidRDefault="006D4A83" w:rsidP="00E8320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320A">
        <w:rPr>
          <w:rFonts w:ascii="Times New Roman" w:hAnsi="Times New Roman" w:cs="Times New Roman"/>
          <w:sz w:val="28"/>
          <w:szCs w:val="28"/>
        </w:rPr>
        <w:t>С 5-ти летнего возраста занимаюсь спортом (хоккей, пулевая стрельба). В 2011 году выполнил норматив кандидата в мастера спорта по пулевой стрельбе. Помимо профессиональных занятий спортом, увлекаюсь рок-музыкой, обучаюсь игре на электрогитаре, интересуюсь русской стариной (особенно привлекает искусство иконописи).</w:t>
      </w:r>
    </w:p>
    <w:p w:rsidR="006D4A83" w:rsidRPr="00E8320A" w:rsidRDefault="006D4A83" w:rsidP="00E8320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320A">
        <w:rPr>
          <w:rFonts w:ascii="Times New Roman" w:hAnsi="Times New Roman" w:cs="Times New Roman"/>
          <w:sz w:val="28"/>
          <w:szCs w:val="28"/>
        </w:rPr>
        <w:t xml:space="preserve"> У меня есть младший брат, которому сейчас 6 лет. Все члены семьи любят животных. У нас – собака редкой породы – курцхаар. Мы проводим много времени вместе: выезжаем на природу, на охоту/рыбалку, кататься на лыжах.  Много времени и внимания уделяем воспитанию собаки: регулярно принимаем участие в </w:t>
      </w:r>
      <w:r w:rsidRPr="00562646">
        <w:rPr>
          <w:rFonts w:ascii="Times New Roman" w:hAnsi="Times New Roman" w:cs="Times New Roman"/>
          <w:sz w:val="28"/>
          <w:szCs w:val="28"/>
        </w:rPr>
        <w:t>выставках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E8320A">
        <w:rPr>
          <w:rFonts w:ascii="Times New Roman" w:hAnsi="Times New Roman" w:cs="Times New Roman"/>
          <w:sz w:val="28"/>
          <w:szCs w:val="28"/>
        </w:rPr>
        <w:t xml:space="preserve"> возим её на испытания рабочих качеств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D4A83" w:rsidRPr="00634E3B" w:rsidRDefault="006D4A83" w:rsidP="00B37019">
      <w:pPr>
        <w:jc w:val="both"/>
        <w:rPr>
          <w:sz w:val="32"/>
          <w:szCs w:val="32"/>
        </w:rPr>
      </w:pPr>
    </w:p>
    <w:sectPr w:rsidR="006D4A83" w:rsidRPr="00634E3B" w:rsidSect="00E8320A">
      <w:pgSz w:w="11906" w:h="16838"/>
      <w:pgMar w:top="1134" w:right="850" w:bottom="53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34E3B"/>
    <w:rsid w:val="00123E87"/>
    <w:rsid w:val="00355158"/>
    <w:rsid w:val="0048254D"/>
    <w:rsid w:val="00562646"/>
    <w:rsid w:val="005829BA"/>
    <w:rsid w:val="00634E3B"/>
    <w:rsid w:val="006D4A83"/>
    <w:rsid w:val="007238C3"/>
    <w:rsid w:val="0096293F"/>
    <w:rsid w:val="009E3597"/>
    <w:rsid w:val="00A4239E"/>
    <w:rsid w:val="00B37019"/>
    <w:rsid w:val="00C9051F"/>
    <w:rsid w:val="00E63612"/>
    <w:rsid w:val="00E8320A"/>
    <w:rsid w:val="00E96690"/>
    <w:rsid w:val="00F52B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29BA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99"/>
    <w:qFormat/>
    <w:rsid w:val="00E63612"/>
    <w:pPr>
      <w:pBdr>
        <w:bottom w:val="single" w:sz="8" w:space="4" w:color="4F81BD"/>
      </w:pBdr>
      <w:spacing w:after="300" w:line="240" w:lineRule="auto"/>
    </w:pPr>
    <w:rPr>
      <w:rFonts w:ascii="Cambria" w:hAnsi="Cambria" w:cs="Cambria"/>
      <w:color w:val="17365D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99"/>
    <w:locked/>
    <w:rsid w:val="00E63612"/>
    <w:rPr>
      <w:rFonts w:ascii="Cambria" w:hAnsi="Cambria" w:cs="Cambria"/>
      <w:color w:val="17365D"/>
      <w:spacing w:val="5"/>
      <w:kern w:val="28"/>
      <w:sz w:val="52"/>
      <w:szCs w:val="5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102</TotalTime>
  <Pages>1</Pages>
  <Words>282</Words>
  <Characters>1610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Albert</dc:creator>
  <cp:keywords/>
  <dc:description/>
  <cp:lastModifiedBy>User</cp:lastModifiedBy>
  <cp:revision>6</cp:revision>
  <dcterms:created xsi:type="dcterms:W3CDTF">2012-01-23T17:02:00Z</dcterms:created>
  <dcterms:modified xsi:type="dcterms:W3CDTF">2012-01-24T07:38:00Z</dcterms:modified>
</cp:coreProperties>
</file>